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2B293" w14:textId="329FA4A1" w:rsidR="00294589" w:rsidRPr="00984213" w:rsidRDefault="00630380" w:rsidP="00294589">
      <w:pPr>
        <w:pStyle w:val="Titel"/>
      </w:pPr>
      <w:r>
        <w:t>Skema til karrieresparring</w:t>
      </w:r>
    </w:p>
    <w:p w14:paraId="797A918B" w14:textId="77777777" w:rsidR="00630380" w:rsidRDefault="00630380" w:rsidP="00630380">
      <w:pPr>
        <w:tabs>
          <w:tab w:val="left" w:pos="1665"/>
        </w:tabs>
      </w:pPr>
      <w:r>
        <w:t xml:space="preserve">En karrieresparring skal være velforberedt for at sikre, at du får mest muligt ud af samtalen. </w:t>
      </w:r>
    </w:p>
    <w:p w14:paraId="798333D4" w14:textId="15B5B85E" w:rsidR="00630380" w:rsidRDefault="00630380" w:rsidP="00630380">
      <w:pPr>
        <w:tabs>
          <w:tab w:val="left" w:pos="1665"/>
        </w:tabs>
      </w:pPr>
      <w:r>
        <w:t xml:space="preserve">For at både du og vi kan være godt forberedte, skal du udfylde dette skema og sende det til </w:t>
      </w:r>
      <w:hyperlink r:id="rId11" w:history="1">
        <w:r w:rsidRPr="008757C0">
          <w:rPr>
            <w:rStyle w:val="Hyperlink"/>
          </w:rPr>
          <w:t>karriere@gl.org</w:t>
        </w:r>
      </w:hyperlink>
    </w:p>
    <w:p w14:paraId="7573A542" w14:textId="095ABFF8" w:rsidR="00294589" w:rsidRPr="000E0A6E" w:rsidRDefault="00984213" w:rsidP="00630380">
      <w:pPr>
        <w:tabs>
          <w:tab w:val="left" w:pos="1665"/>
        </w:tabs>
      </w:pPr>
      <w:r w:rsidRPr="000E0A6E">
        <w:tab/>
      </w:r>
    </w:p>
    <w:p w14:paraId="045C443C" w14:textId="77777777" w:rsidR="00294589" w:rsidRDefault="00294589" w:rsidP="00294589"/>
    <w:tbl>
      <w:tblPr>
        <w:tblStyle w:val="Tabel-Gitter"/>
        <w:tblW w:w="8516" w:type="dxa"/>
        <w:tblLook w:val="04A0" w:firstRow="1" w:lastRow="0" w:firstColumn="1" w:lastColumn="0" w:noHBand="0" w:noVBand="1"/>
      </w:tblPr>
      <w:tblGrid>
        <w:gridCol w:w="4258"/>
        <w:gridCol w:w="4258"/>
      </w:tblGrid>
      <w:tr w:rsidR="00630380" w14:paraId="2CC30CFF" w14:textId="77777777" w:rsidTr="00630380">
        <w:trPr>
          <w:trHeight w:val="2808"/>
        </w:trPr>
        <w:tc>
          <w:tcPr>
            <w:tcW w:w="4258" w:type="dxa"/>
          </w:tcPr>
          <w:p w14:paraId="1C62E1E0" w14:textId="68E1B1E2" w:rsidR="00630380" w:rsidRPr="00630380" w:rsidRDefault="00630380" w:rsidP="00630380">
            <w:pPr>
              <w:pStyle w:val="Overskrift1"/>
              <w:rPr>
                <w:sz w:val="24"/>
                <w:szCs w:val="28"/>
              </w:rPr>
            </w:pPr>
            <w:r w:rsidRPr="00630380">
              <w:rPr>
                <w:sz w:val="24"/>
                <w:szCs w:val="28"/>
              </w:rPr>
              <w:t>Kort om dig</w:t>
            </w:r>
          </w:p>
          <w:p w14:paraId="0315CB63" w14:textId="29459B9F" w:rsidR="00630380" w:rsidRDefault="00630380" w:rsidP="00294589">
            <w:r w:rsidRPr="00630380">
              <w:t>Hvilke fag underviser du i? I hvilken kommune er du bosat? Hvilken skoleform underviser du på?</w:t>
            </w:r>
          </w:p>
          <w:p w14:paraId="0230AB93" w14:textId="77777777" w:rsidR="00630380" w:rsidRDefault="00630380" w:rsidP="00294589"/>
          <w:p w14:paraId="0187E0D7" w14:textId="77777777" w:rsidR="00630380" w:rsidRDefault="00630380" w:rsidP="00294589"/>
          <w:p w14:paraId="4B53CE8F" w14:textId="77777777" w:rsidR="00630380" w:rsidRDefault="00630380" w:rsidP="00294589"/>
          <w:p w14:paraId="41F4CC99" w14:textId="77777777" w:rsidR="00630380" w:rsidRDefault="00630380" w:rsidP="00294589"/>
          <w:p w14:paraId="00CF3CE2" w14:textId="77777777" w:rsidR="00630380" w:rsidRDefault="00630380" w:rsidP="00294589"/>
          <w:p w14:paraId="47EC8717" w14:textId="77777777" w:rsidR="00630380" w:rsidRDefault="00630380" w:rsidP="00294589"/>
          <w:p w14:paraId="64FB1981" w14:textId="77777777" w:rsidR="00630380" w:rsidRDefault="00630380" w:rsidP="00294589"/>
          <w:p w14:paraId="2B34AB8C" w14:textId="77777777" w:rsidR="00630380" w:rsidRDefault="00630380" w:rsidP="00294589"/>
          <w:p w14:paraId="5E69385F" w14:textId="77777777" w:rsidR="00630380" w:rsidRDefault="00630380" w:rsidP="00294589"/>
          <w:p w14:paraId="6160429F" w14:textId="5A5BCAD8" w:rsidR="00630380" w:rsidRDefault="00630380" w:rsidP="00294589"/>
        </w:tc>
        <w:tc>
          <w:tcPr>
            <w:tcW w:w="4258" w:type="dxa"/>
          </w:tcPr>
          <w:p w14:paraId="699F273D" w14:textId="77777777" w:rsidR="00630380" w:rsidRDefault="00630380" w:rsidP="00294589"/>
          <w:p w14:paraId="44E8A9B3" w14:textId="77777777" w:rsidR="00630380" w:rsidRDefault="00630380" w:rsidP="00294589"/>
        </w:tc>
      </w:tr>
      <w:tr w:rsidR="00630380" w14:paraId="678BA7C1" w14:textId="77777777" w:rsidTr="00630380">
        <w:trPr>
          <w:trHeight w:val="3129"/>
        </w:trPr>
        <w:tc>
          <w:tcPr>
            <w:tcW w:w="4258" w:type="dxa"/>
          </w:tcPr>
          <w:p w14:paraId="2C898A8C" w14:textId="77777777" w:rsidR="00630380" w:rsidRDefault="00630380" w:rsidP="00630380">
            <w:pPr>
              <w:rPr>
                <w:rFonts w:ascii="GL Condensed" w:eastAsiaTheme="majorEastAsia" w:hAnsi="GL Condensed" w:cstheme="majorBidi"/>
                <w:b/>
                <w:sz w:val="24"/>
                <w:szCs w:val="28"/>
                <w:lang w:val="fr-FR"/>
              </w:rPr>
            </w:pPr>
            <w:r w:rsidRPr="00630380">
              <w:rPr>
                <w:rFonts w:ascii="GL Condensed" w:eastAsiaTheme="majorEastAsia" w:hAnsi="GL Condensed" w:cstheme="majorBidi"/>
                <w:b/>
                <w:sz w:val="24"/>
                <w:szCs w:val="28"/>
                <w:lang w:val="fr-FR"/>
              </w:rPr>
              <w:t xml:space="preserve">Dit arbejdsliv kort fortalt </w:t>
            </w:r>
          </w:p>
          <w:p w14:paraId="74B7C379" w14:textId="77777777" w:rsidR="00630380" w:rsidRDefault="00630380" w:rsidP="00630380">
            <w:pPr>
              <w:rPr>
                <w:rFonts w:ascii="GL Condensed" w:eastAsiaTheme="majorEastAsia" w:hAnsi="GL Condensed" w:cstheme="majorBidi"/>
                <w:b/>
                <w:lang w:val="fr-FR"/>
              </w:rPr>
            </w:pPr>
          </w:p>
          <w:p w14:paraId="572334C9" w14:textId="5186E6A1" w:rsidR="00630380" w:rsidRDefault="00630380" w:rsidP="00630380">
            <w:r>
              <w:t>Dine fag, tidligere og nuværende ansættelser og gerne frivilligt arbejde, bibeskæftigelse eller andet relevant.</w:t>
            </w:r>
          </w:p>
          <w:p w14:paraId="4680AD58" w14:textId="77777777" w:rsidR="00630380" w:rsidRDefault="00630380" w:rsidP="00630380"/>
          <w:p w14:paraId="2395CDDD" w14:textId="45075CD2" w:rsidR="00630380" w:rsidRDefault="00630380" w:rsidP="00630380">
            <w:r>
              <w:t>Veje og omveje i dit arbejdsliv.</w:t>
            </w:r>
          </w:p>
          <w:p w14:paraId="1321223A" w14:textId="77777777" w:rsidR="00630380" w:rsidRDefault="00630380" w:rsidP="00630380"/>
          <w:p w14:paraId="7B7A68E3" w14:textId="77777777" w:rsidR="00630380" w:rsidRDefault="00630380" w:rsidP="00630380"/>
          <w:p w14:paraId="5C4135B3" w14:textId="77777777" w:rsidR="00630380" w:rsidRDefault="00630380" w:rsidP="00630380"/>
          <w:p w14:paraId="7BEBBE60" w14:textId="77777777" w:rsidR="00630380" w:rsidRDefault="00630380" w:rsidP="00630380"/>
          <w:p w14:paraId="1D975B80" w14:textId="77777777" w:rsidR="00630380" w:rsidRDefault="00630380" w:rsidP="00630380"/>
          <w:p w14:paraId="13B07046" w14:textId="77777777" w:rsidR="00630380" w:rsidRDefault="00630380" w:rsidP="00630380"/>
          <w:p w14:paraId="2F49AF8B" w14:textId="77777777" w:rsidR="00630380" w:rsidRDefault="00630380" w:rsidP="00630380"/>
          <w:p w14:paraId="0EB5CC3A" w14:textId="77777777" w:rsidR="00630380" w:rsidRDefault="00630380" w:rsidP="00630380"/>
          <w:p w14:paraId="51D66BBA" w14:textId="7CACE912" w:rsidR="00630380" w:rsidRDefault="00630380" w:rsidP="00630380"/>
        </w:tc>
        <w:tc>
          <w:tcPr>
            <w:tcW w:w="4258" w:type="dxa"/>
          </w:tcPr>
          <w:p w14:paraId="2A1D7C37" w14:textId="77777777" w:rsidR="00630380" w:rsidRDefault="00630380" w:rsidP="00294589"/>
          <w:p w14:paraId="29EF9749" w14:textId="77777777" w:rsidR="00630380" w:rsidRDefault="00630380" w:rsidP="00294589"/>
        </w:tc>
      </w:tr>
      <w:tr w:rsidR="00630380" w14:paraId="79755CF5" w14:textId="77777777" w:rsidTr="00630380">
        <w:trPr>
          <w:trHeight w:val="3205"/>
        </w:trPr>
        <w:tc>
          <w:tcPr>
            <w:tcW w:w="4258" w:type="dxa"/>
          </w:tcPr>
          <w:p w14:paraId="6067B405" w14:textId="1C96A85F" w:rsidR="00630380" w:rsidRPr="00630380" w:rsidRDefault="00630380" w:rsidP="00630380">
            <w:pPr>
              <w:pStyle w:val="Overskrift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Jeg vil gerne have karrieresparring, fordi...</w:t>
            </w:r>
          </w:p>
          <w:p w14:paraId="062476BB" w14:textId="77777777" w:rsidR="00630380" w:rsidRDefault="00630380" w:rsidP="00294589">
            <w:r w:rsidRPr="00630380">
              <w:t xml:space="preserve">Hvad er dine aktuelle karriereovervejelser; hvilken situation er du i; og hvilke handlemuligheder har du? Hvad ved du med sikkerhed, og hvad er du i tvivl om i forhold til de næste skridt i dit arbejdsliv? </w:t>
            </w:r>
          </w:p>
          <w:p w14:paraId="1030CC15" w14:textId="77777777" w:rsidR="00630380" w:rsidRDefault="00630380" w:rsidP="00294589"/>
          <w:p w14:paraId="39627096" w14:textId="77777777" w:rsidR="00630380" w:rsidRDefault="00630380" w:rsidP="00294589"/>
          <w:p w14:paraId="008940BF" w14:textId="77777777" w:rsidR="00630380" w:rsidRDefault="00630380" w:rsidP="00294589"/>
          <w:p w14:paraId="18691C1A" w14:textId="77777777" w:rsidR="00630380" w:rsidRDefault="00630380" w:rsidP="00294589"/>
          <w:p w14:paraId="12B3488A" w14:textId="77777777" w:rsidR="00630380" w:rsidRDefault="00630380" w:rsidP="00294589"/>
          <w:p w14:paraId="2CE24F6E" w14:textId="77777777" w:rsidR="00630380" w:rsidRDefault="00630380" w:rsidP="00294589"/>
          <w:p w14:paraId="0DDE4DFB" w14:textId="77777777" w:rsidR="00630380" w:rsidRDefault="00630380" w:rsidP="00294589"/>
          <w:p w14:paraId="6A759CB5" w14:textId="77777777" w:rsidR="00630380" w:rsidRDefault="00630380" w:rsidP="00294589"/>
          <w:p w14:paraId="3913A802" w14:textId="77777777" w:rsidR="00630380" w:rsidRDefault="00630380" w:rsidP="00294589"/>
          <w:p w14:paraId="73AF87F4" w14:textId="2B0CD143" w:rsidR="00630380" w:rsidRDefault="00630380" w:rsidP="00294589"/>
        </w:tc>
        <w:tc>
          <w:tcPr>
            <w:tcW w:w="4258" w:type="dxa"/>
          </w:tcPr>
          <w:p w14:paraId="2EEEC467" w14:textId="77777777" w:rsidR="00630380" w:rsidRDefault="00630380" w:rsidP="00294589"/>
          <w:p w14:paraId="2FFF8A9C" w14:textId="77777777" w:rsidR="00630380" w:rsidRDefault="00630380" w:rsidP="00294589"/>
        </w:tc>
      </w:tr>
      <w:tr w:rsidR="00630380" w14:paraId="1581E947" w14:textId="77777777" w:rsidTr="00630380">
        <w:trPr>
          <w:trHeight w:val="2808"/>
        </w:trPr>
        <w:tc>
          <w:tcPr>
            <w:tcW w:w="4258" w:type="dxa"/>
          </w:tcPr>
          <w:p w14:paraId="077FED49" w14:textId="77777777" w:rsidR="00630380" w:rsidRPr="00630380" w:rsidRDefault="00630380" w:rsidP="00630380">
            <w:pPr>
              <w:pStyle w:val="Overskrift1"/>
              <w:rPr>
                <w:sz w:val="24"/>
                <w:szCs w:val="28"/>
              </w:rPr>
            </w:pPr>
            <w:r w:rsidRPr="00630380">
              <w:rPr>
                <w:sz w:val="24"/>
                <w:szCs w:val="28"/>
              </w:rPr>
              <w:t>Jeg håber at blive klogere på eller mere afklaret om …</w:t>
            </w:r>
          </w:p>
          <w:p w14:paraId="4A02E100" w14:textId="30880E61" w:rsidR="00630380" w:rsidRDefault="00630380" w:rsidP="00630380">
            <w:r w:rsidRPr="00630380">
              <w:t>Hvad håber du at få ud af karri</w:t>
            </w:r>
            <w:r>
              <w:t>e</w:t>
            </w:r>
            <w:r w:rsidRPr="00630380">
              <w:t>resparringen og blive klogere på i forhold til dit arbejdsliv?</w:t>
            </w:r>
          </w:p>
          <w:p w14:paraId="72DDA2BB" w14:textId="77777777" w:rsidR="00630380" w:rsidRDefault="00630380" w:rsidP="00630380"/>
          <w:p w14:paraId="0D1E4CB2" w14:textId="77777777" w:rsidR="00630380" w:rsidRDefault="00630380" w:rsidP="00630380"/>
          <w:p w14:paraId="32DE5C36" w14:textId="77777777" w:rsidR="00630380" w:rsidRDefault="00630380" w:rsidP="00630380"/>
          <w:p w14:paraId="4BDFA4BA" w14:textId="77777777" w:rsidR="00630380" w:rsidRDefault="00630380" w:rsidP="00630380"/>
          <w:p w14:paraId="10A1B475" w14:textId="77777777" w:rsidR="00630380" w:rsidRDefault="00630380" w:rsidP="00630380"/>
          <w:p w14:paraId="2D434372" w14:textId="77777777" w:rsidR="00630380" w:rsidRDefault="00630380" w:rsidP="00630380"/>
          <w:p w14:paraId="1366D7EE" w14:textId="77777777" w:rsidR="00630380" w:rsidRDefault="00630380" w:rsidP="00630380"/>
          <w:p w14:paraId="3BB6D91A" w14:textId="77777777" w:rsidR="00630380" w:rsidRDefault="00630380" w:rsidP="00630380"/>
          <w:p w14:paraId="31B1A432" w14:textId="77777777" w:rsidR="00630380" w:rsidRDefault="00630380" w:rsidP="00630380"/>
          <w:p w14:paraId="7C9039B9" w14:textId="77777777" w:rsidR="00630380" w:rsidRDefault="00630380" w:rsidP="00630380"/>
          <w:p w14:paraId="510BD6C6" w14:textId="77777777" w:rsidR="00630380" w:rsidRDefault="00630380" w:rsidP="00630380"/>
          <w:p w14:paraId="51CC17F0" w14:textId="77777777" w:rsidR="00630380" w:rsidRDefault="00630380" w:rsidP="00630380"/>
          <w:p w14:paraId="092A6355" w14:textId="51BEBFC4" w:rsidR="00630380" w:rsidRDefault="00630380" w:rsidP="00630380"/>
        </w:tc>
        <w:tc>
          <w:tcPr>
            <w:tcW w:w="4258" w:type="dxa"/>
          </w:tcPr>
          <w:p w14:paraId="009EDE56" w14:textId="77777777" w:rsidR="00630380" w:rsidRDefault="00630380" w:rsidP="00294589"/>
          <w:p w14:paraId="3A316F26" w14:textId="77777777" w:rsidR="00630380" w:rsidRDefault="00630380" w:rsidP="00294589"/>
        </w:tc>
      </w:tr>
    </w:tbl>
    <w:p w14:paraId="719CCEFD" w14:textId="77777777" w:rsidR="00630380" w:rsidRPr="00984213" w:rsidRDefault="00630380" w:rsidP="00294589"/>
    <w:p w14:paraId="62B2523D" w14:textId="77777777" w:rsidR="000125BC" w:rsidRPr="00984213" w:rsidRDefault="000125BC" w:rsidP="00614210"/>
    <w:sectPr w:rsidR="000125BC" w:rsidRPr="00984213" w:rsidSect="000125BC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722" w:right="1701" w:bottom="2495" w:left="1701" w:header="1021" w:footer="9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3B4C5" w14:textId="77777777" w:rsidR="007A7F45" w:rsidRPr="00984213" w:rsidRDefault="007A7F45" w:rsidP="00393E54">
      <w:r w:rsidRPr="00984213">
        <w:separator/>
      </w:r>
    </w:p>
    <w:p w14:paraId="629AC68D" w14:textId="77777777" w:rsidR="007A7F45" w:rsidRPr="00984213" w:rsidRDefault="007A7F45"/>
  </w:endnote>
  <w:endnote w:type="continuationSeparator" w:id="0">
    <w:p w14:paraId="6DC120EF" w14:textId="77777777" w:rsidR="007A7F45" w:rsidRPr="00984213" w:rsidRDefault="007A7F45" w:rsidP="00393E54">
      <w:r w:rsidRPr="00984213">
        <w:continuationSeparator/>
      </w:r>
    </w:p>
    <w:p w14:paraId="25197526" w14:textId="77777777" w:rsidR="007A7F45" w:rsidRPr="00984213" w:rsidRDefault="007A7F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 18pt">
    <w:altName w:val="Calibri"/>
    <w:charset w:val="00"/>
    <w:family w:val="auto"/>
    <w:pitch w:val="variable"/>
    <w:sig w:usb0="E00002FF" w:usb1="1200A1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1" w:fontKey="{AB11B6B7-B073-41AF-803F-AC43E761C20F}"/>
  </w:font>
  <w:font w:name="Inter">
    <w:panose1 w:val="02000503000000020004"/>
    <w:charset w:val="00"/>
    <w:family w:val="auto"/>
    <w:pitch w:val="variable"/>
    <w:sig w:usb0="E00002FF" w:usb1="1200A1FF" w:usb2="00000000" w:usb3="00000000" w:csb0="0000019F" w:csb1="00000000"/>
    <w:embedRegular r:id="rId2" w:fontKey="{51E1E7B0-E1F2-4AE0-A20C-0C23AC4ED070}"/>
    <w:embedBold r:id="rId3" w:fontKey="{9F55187E-8CD5-4C4D-B009-5A7F57B66784}"/>
    <w:embedItalic r:id="rId4" w:fontKey="{FF240631-808A-4706-920F-7381453B710B}"/>
  </w:font>
  <w:font w:name="GL Condensed">
    <w:panose1 w:val="020A0506050501040104"/>
    <w:charset w:val="00"/>
    <w:family w:val="roman"/>
    <w:pitch w:val="variable"/>
    <w:sig w:usb0="8000006F" w:usb1="00000053" w:usb2="00000000" w:usb3="00000000" w:csb0="00000093" w:csb1="00000000"/>
    <w:embedBold r:id="rId5" w:fontKey="{BCD6D3E2-CBB0-463C-85E2-E5D2B230B5C7}"/>
  </w:font>
  <w:font w:name="GL Light">
    <w:panose1 w:val="020A0404050501040104"/>
    <w:charset w:val="00"/>
    <w:family w:val="roman"/>
    <w:pitch w:val="variable"/>
    <w:sig w:usb0="8000006F" w:usb1="00000053" w:usb2="00000000" w:usb3="00000000" w:csb0="00000093" w:csb1="00000000"/>
    <w:embedRegular r:id="rId6" w:fontKey="{49E59BF8-C1D3-451B-AC5E-B6F9DFEA0A0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707240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55B798F" w14:textId="77777777" w:rsidR="00156C38" w:rsidRDefault="00156C38">
            <w:pPr>
              <w:pStyle w:val="Sidefod"/>
              <w:jc w:val="right"/>
            </w:pPr>
            <w:r>
              <w:t xml:space="preserve">Side </w:t>
            </w:r>
            <w:r>
              <w:rPr>
                <w:b w:val="0"/>
                <w:bCs/>
                <w:sz w:val="24"/>
                <w:szCs w:val="24"/>
              </w:rPr>
              <w:fldChar w:fldCharType="begin"/>
            </w:r>
            <w:r>
              <w:rPr>
                <w:bCs/>
              </w:rPr>
              <w:instrText>PAGE</w:instrText>
            </w:r>
            <w:r>
              <w:rPr>
                <w:b w:val="0"/>
                <w:bCs/>
                <w:sz w:val="24"/>
                <w:szCs w:val="24"/>
              </w:rPr>
              <w:fldChar w:fldCharType="separate"/>
            </w:r>
            <w:r>
              <w:rPr>
                <w:bCs/>
              </w:rPr>
              <w:t>2</w:t>
            </w:r>
            <w:r>
              <w:rPr>
                <w:b w:val="0"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 w:val="0"/>
                <w:bCs/>
                <w:sz w:val="24"/>
                <w:szCs w:val="24"/>
              </w:rPr>
              <w:fldChar w:fldCharType="begin"/>
            </w:r>
            <w:r>
              <w:rPr>
                <w:bCs/>
              </w:rPr>
              <w:instrText>NUMPAGES</w:instrText>
            </w:r>
            <w:r>
              <w:rPr>
                <w:b w:val="0"/>
                <w:bCs/>
                <w:sz w:val="24"/>
                <w:szCs w:val="24"/>
              </w:rPr>
              <w:fldChar w:fldCharType="separate"/>
            </w:r>
            <w:r>
              <w:rPr>
                <w:bCs/>
              </w:rPr>
              <w:t>2</w:t>
            </w:r>
            <w:r>
              <w:rPr>
                <w:b w:val="0"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1536001" w14:textId="77777777" w:rsidR="00AE5F25" w:rsidRPr="00984213" w:rsidRDefault="00AE5F25" w:rsidP="00EF5A83">
    <w:pPr>
      <w:pStyle w:val="Sidefod"/>
      <w:tabs>
        <w:tab w:val="left" w:pos="1560"/>
      </w:tabs>
      <w:ind w:right="-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5ED3F" w14:textId="77777777" w:rsidR="003E5393" w:rsidRPr="00984213" w:rsidRDefault="001E4D21" w:rsidP="001E4D21">
    <w:pPr>
      <w:pStyle w:val="Sidefod"/>
      <w:tabs>
        <w:tab w:val="left" w:pos="1560"/>
      </w:tabs>
    </w:pPr>
    <w:r w:rsidRPr="00984213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4BADE0" wp14:editId="33FAEA8D">
              <wp:simplePos x="0" y="0"/>
              <wp:positionH relativeFrom="column">
                <wp:posOffset>0</wp:posOffset>
              </wp:positionH>
              <wp:positionV relativeFrom="page">
                <wp:posOffset>9721215</wp:posOffset>
              </wp:positionV>
              <wp:extent cx="5400000" cy="0"/>
              <wp:effectExtent l="0" t="0" r="0" b="0"/>
              <wp:wrapNone/>
              <wp:docPr id="1413015182" name="Lige forbindels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0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C99C640" id="Lige forbindelse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0,765.45pt" to="425.2pt,76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" strokecolor="windowText" strokeweight=".5pt">
              <v:stroke joinstyle="miter"/>
              <w10:wrap anchory="page"/>
            </v:line>
          </w:pict>
        </mc:Fallback>
      </mc:AlternateContent>
    </w:r>
    <w:r w:rsidRPr="00984213">
      <w:fldChar w:fldCharType="begin"/>
    </w:r>
    <w:r w:rsidRPr="00984213">
      <w:instrText xml:space="preserve"> TIME \@ "dd.MM.yyyy" </w:instrText>
    </w:r>
    <w:r w:rsidRPr="00984213">
      <w:fldChar w:fldCharType="separate"/>
    </w:r>
    <w:r w:rsidR="00630380">
      <w:rPr>
        <w:noProof/>
      </w:rPr>
      <w:t>18.08.2026</w:t>
    </w:r>
    <w:r w:rsidRPr="00984213">
      <w:fldChar w:fldCharType="end"/>
    </w:r>
    <w:r w:rsidRPr="00984213">
      <w:tab/>
      <w:t>Af Navn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A9A65" w14:textId="77777777" w:rsidR="007A7F45" w:rsidRPr="00984213" w:rsidRDefault="007A7F45" w:rsidP="00393E54">
      <w:r w:rsidRPr="00984213">
        <w:separator/>
      </w:r>
    </w:p>
    <w:p w14:paraId="3071E83D" w14:textId="77777777" w:rsidR="007A7F45" w:rsidRPr="00984213" w:rsidRDefault="007A7F45"/>
  </w:footnote>
  <w:footnote w:type="continuationSeparator" w:id="0">
    <w:p w14:paraId="6CC07ED6" w14:textId="77777777" w:rsidR="007A7F45" w:rsidRPr="00984213" w:rsidRDefault="007A7F45" w:rsidP="00393E54">
      <w:r w:rsidRPr="00984213">
        <w:continuationSeparator/>
      </w:r>
    </w:p>
    <w:p w14:paraId="2FCED33A" w14:textId="77777777" w:rsidR="007A7F45" w:rsidRPr="00984213" w:rsidRDefault="007A7F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99060" w14:textId="77777777" w:rsidR="00C11F49" w:rsidRPr="00984213" w:rsidRDefault="003E5B4D" w:rsidP="003E5B4D">
    <w:pPr>
      <w:pStyle w:val="Sidefod"/>
      <w:ind w:right="-2"/>
    </w:pPr>
    <w:r w:rsidRPr="00984213">
      <w:rPr>
        <w:noProof/>
      </w:rPr>
      <w:drawing>
        <wp:inline distT="0" distB="0" distL="0" distR="0" wp14:anchorId="0BCCDE2D" wp14:editId="1E7FFCB5">
          <wp:extent cx="1543050" cy="212891"/>
          <wp:effectExtent l="0" t="0" r="0" b="0"/>
          <wp:docPr id="654328426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7909417" name="Grafik 1577909417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1265" cy="240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FB1F5" w14:textId="77777777" w:rsidR="00C11F49" w:rsidRPr="00984213" w:rsidRDefault="003A65B6" w:rsidP="003A65B6">
    <w:pPr>
      <w:pStyle w:val="Sidefod"/>
      <w:ind w:right="-2"/>
    </w:pPr>
    <w:r w:rsidRPr="00984213">
      <w:rPr>
        <w:noProof/>
      </w:rPr>
      <w:drawing>
        <wp:inline distT="0" distB="0" distL="0" distR="0" wp14:anchorId="08F03B8A" wp14:editId="0328E07F">
          <wp:extent cx="1543050" cy="212891"/>
          <wp:effectExtent l="0" t="0" r="0" b="0"/>
          <wp:docPr id="1846264890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7909417" name="Grafik 1577909417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1265" cy="240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45D05"/>
    <w:multiLevelType w:val="multilevel"/>
    <w:tmpl w:val="0F90777A"/>
    <w:lvl w:ilvl="0">
      <w:start w:val="1"/>
      <w:numFmt w:val="lowerLetter"/>
      <w:pStyle w:val="Numbers"/>
      <w:lvlText w:val="%1)"/>
      <w:lvlJc w:val="left"/>
      <w:pPr>
        <w:ind w:left="454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908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362" w:hanging="45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16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70" w:hanging="45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24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8" w:hanging="45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32" w:hanging="45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086" w:hanging="454"/>
      </w:pPr>
      <w:rPr>
        <w:rFonts w:hint="default"/>
      </w:rPr>
    </w:lvl>
  </w:abstractNum>
  <w:abstractNum w:abstractNumId="1" w15:restartNumberingAfterBreak="0">
    <w:nsid w:val="5EFD57B0"/>
    <w:multiLevelType w:val="multilevel"/>
    <w:tmpl w:val="95A0A0D4"/>
    <w:styleLink w:val="Numberlist"/>
    <w:lvl w:ilvl="0">
      <w:start w:val="1"/>
      <w:numFmt w:val="lowerLetter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81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043" w:hanging="227"/>
      </w:pPr>
      <w:rPr>
        <w:rFonts w:hint="default"/>
      </w:rPr>
    </w:lvl>
  </w:abstractNum>
  <w:abstractNum w:abstractNumId="2" w15:restartNumberingAfterBreak="0">
    <w:nsid w:val="646428E3"/>
    <w:multiLevelType w:val="multilevel"/>
    <w:tmpl w:val="192299DC"/>
    <w:styleLink w:val="Typografi1"/>
    <w:lvl w:ilvl="0">
      <w:numFmt w:val="bullet"/>
      <w:pStyle w:val="Bullits"/>
      <w:lvlText w:val="•"/>
      <w:lvlJc w:val="left"/>
      <w:pPr>
        <w:ind w:left="454" w:hanging="227"/>
      </w:pPr>
      <w:rPr>
        <w:rFonts w:ascii="Inter 18pt" w:hAnsi="Inter 18pt" w:cs="Times New Roman" w:hint="default"/>
        <w:color w:val="000000" w:themeColor="text1"/>
        <w:sz w:val="17"/>
      </w:rPr>
    </w:lvl>
    <w:lvl w:ilvl="1">
      <w:start w:val="1"/>
      <w:numFmt w:val="bullet"/>
      <w:lvlText w:val="•"/>
      <w:lvlJc w:val="left"/>
      <w:pPr>
        <w:ind w:left="908" w:hanging="227"/>
      </w:pPr>
      <w:rPr>
        <w:rFonts w:ascii="Inter 18pt" w:hAnsi="Inter 18pt" w:hint="default"/>
      </w:rPr>
    </w:lvl>
    <w:lvl w:ilvl="2">
      <w:start w:val="1"/>
      <w:numFmt w:val="bullet"/>
      <w:lvlText w:val="•"/>
      <w:lvlJc w:val="left"/>
      <w:pPr>
        <w:ind w:left="1362" w:hanging="227"/>
      </w:pPr>
      <w:rPr>
        <w:rFonts w:ascii="Inter 18pt" w:hAnsi="Inter 18pt" w:hint="default"/>
      </w:rPr>
    </w:lvl>
    <w:lvl w:ilvl="3">
      <w:start w:val="1"/>
      <w:numFmt w:val="bullet"/>
      <w:lvlText w:val="•"/>
      <w:lvlJc w:val="left"/>
      <w:pPr>
        <w:ind w:left="1816" w:hanging="227"/>
      </w:pPr>
      <w:rPr>
        <w:rFonts w:ascii="Inter 18pt" w:hAnsi="Inter 18pt" w:hint="default"/>
      </w:rPr>
    </w:lvl>
    <w:lvl w:ilvl="4">
      <w:start w:val="1"/>
      <w:numFmt w:val="bullet"/>
      <w:lvlText w:val="•"/>
      <w:lvlJc w:val="left"/>
      <w:pPr>
        <w:ind w:left="2270" w:hanging="227"/>
      </w:pPr>
      <w:rPr>
        <w:rFonts w:ascii="Inter 18pt" w:hAnsi="Inter 18pt" w:hint="default"/>
      </w:rPr>
    </w:lvl>
    <w:lvl w:ilvl="5">
      <w:start w:val="1"/>
      <w:numFmt w:val="bullet"/>
      <w:lvlText w:val="•"/>
      <w:lvlJc w:val="left"/>
      <w:pPr>
        <w:ind w:left="2724" w:hanging="227"/>
      </w:pPr>
      <w:rPr>
        <w:rFonts w:ascii="Inter 18pt" w:hAnsi="Inter 18pt" w:hint="default"/>
      </w:rPr>
    </w:lvl>
    <w:lvl w:ilvl="6">
      <w:start w:val="1"/>
      <w:numFmt w:val="bullet"/>
      <w:lvlText w:val="•"/>
      <w:lvlJc w:val="left"/>
      <w:pPr>
        <w:ind w:left="3178" w:hanging="227"/>
      </w:pPr>
      <w:rPr>
        <w:rFonts w:ascii="Inter 18pt" w:hAnsi="Inter 18pt" w:hint="default"/>
      </w:rPr>
    </w:lvl>
    <w:lvl w:ilvl="7">
      <w:start w:val="1"/>
      <w:numFmt w:val="bullet"/>
      <w:lvlText w:val="•"/>
      <w:lvlJc w:val="left"/>
      <w:pPr>
        <w:ind w:left="3632" w:hanging="227"/>
      </w:pPr>
      <w:rPr>
        <w:rFonts w:ascii="Inter 18pt" w:hAnsi="Inter 18pt" w:hint="default"/>
      </w:rPr>
    </w:lvl>
    <w:lvl w:ilvl="8">
      <w:start w:val="1"/>
      <w:numFmt w:val="bullet"/>
      <w:lvlText w:val="•"/>
      <w:lvlJc w:val="left"/>
      <w:pPr>
        <w:ind w:left="4086" w:hanging="227"/>
      </w:pPr>
      <w:rPr>
        <w:rFonts w:ascii="Inter 18pt" w:hAnsi="Inter 18pt" w:hint="default"/>
      </w:rPr>
    </w:lvl>
  </w:abstractNum>
  <w:abstractNum w:abstractNumId="3" w15:restartNumberingAfterBreak="0">
    <w:nsid w:val="649C0CBC"/>
    <w:multiLevelType w:val="multilevel"/>
    <w:tmpl w:val="192299DC"/>
    <w:numStyleLink w:val="Typografi1"/>
  </w:abstractNum>
  <w:abstractNum w:abstractNumId="4" w15:restartNumberingAfterBreak="0">
    <w:nsid w:val="6A5D4B45"/>
    <w:multiLevelType w:val="multilevel"/>
    <w:tmpl w:val="10B67342"/>
    <w:styleLink w:val="Bullitlist"/>
    <w:lvl w:ilvl="0">
      <w:numFmt w:val="bullet"/>
      <w:lvlText w:val="•"/>
      <w:lvlJc w:val="left"/>
      <w:pPr>
        <w:ind w:left="113" w:hanging="113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ind w:left="226" w:hanging="11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339" w:hanging="113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452" w:hanging="113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565" w:hanging="113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ind w:left="678" w:hanging="113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791" w:hanging="113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ind w:left="904" w:hanging="113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1017" w:hanging="113"/>
      </w:pPr>
      <w:rPr>
        <w:rFonts w:ascii="Arial" w:hAnsi="Arial" w:hint="default"/>
      </w:rPr>
    </w:lvl>
  </w:abstractNum>
  <w:abstractNum w:abstractNumId="5" w15:restartNumberingAfterBreak="0">
    <w:nsid w:val="779E46BD"/>
    <w:multiLevelType w:val="multilevel"/>
    <w:tmpl w:val="DEB6A824"/>
    <w:styleLink w:val="BullitSubtitle"/>
    <w:lvl w:ilvl="0">
      <w:start w:val="1"/>
      <w:numFmt w:val="bullet"/>
      <w:lvlText w:val=""/>
      <w:lvlJc w:val="left"/>
      <w:pPr>
        <w:ind w:left="227" w:hanging="227"/>
      </w:pPr>
      <w:rPr>
        <w:rFonts w:ascii="Webdings" w:hAnsi="Webdings" w:hint="default"/>
        <w:color w:val="F7FDBE" w:themeColor="accent3"/>
      </w:rPr>
    </w:lvl>
    <w:lvl w:ilvl="1">
      <w:start w:val="1"/>
      <w:numFmt w:val="bullet"/>
      <w:lvlText w:val=""/>
      <w:lvlJc w:val="left"/>
      <w:pPr>
        <w:ind w:left="227" w:hanging="227"/>
      </w:pPr>
      <w:rPr>
        <w:rFonts w:ascii="Webdings" w:hAnsi="Webdings" w:hint="default"/>
      </w:rPr>
    </w:lvl>
    <w:lvl w:ilvl="2">
      <w:start w:val="1"/>
      <w:numFmt w:val="bullet"/>
      <w:lvlText w:val="•"/>
      <w:lvlJc w:val="left"/>
      <w:pPr>
        <w:ind w:left="170" w:hanging="17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340" w:hanging="17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510" w:hanging="17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ind w:left="680" w:hanging="17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851" w:hanging="171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ind w:left="1021" w:hanging="17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1191" w:hanging="170"/>
      </w:pPr>
      <w:rPr>
        <w:rFonts w:ascii="Arial" w:hAnsi="Arial" w:hint="default"/>
      </w:rPr>
    </w:lvl>
  </w:abstractNum>
  <w:num w:numId="1" w16cid:durableId="1864902377">
    <w:abstractNumId w:val="4"/>
  </w:num>
  <w:num w:numId="2" w16cid:durableId="921718277">
    <w:abstractNumId w:val="1"/>
  </w:num>
  <w:num w:numId="3" w16cid:durableId="1582325867">
    <w:abstractNumId w:val="0"/>
  </w:num>
  <w:num w:numId="4" w16cid:durableId="1709185678">
    <w:abstractNumId w:val="5"/>
  </w:num>
  <w:num w:numId="5" w16cid:durableId="1087459712">
    <w:abstractNumId w:val="2"/>
  </w:num>
  <w:num w:numId="6" w16cid:durableId="698891473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380"/>
    <w:rsid w:val="00002388"/>
    <w:rsid w:val="00004D86"/>
    <w:rsid w:val="00007546"/>
    <w:rsid w:val="00007B8D"/>
    <w:rsid w:val="000125BC"/>
    <w:rsid w:val="00013438"/>
    <w:rsid w:val="00016277"/>
    <w:rsid w:val="000179EA"/>
    <w:rsid w:val="00017BE2"/>
    <w:rsid w:val="00030F4A"/>
    <w:rsid w:val="0003370D"/>
    <w:rsid w:val="0003433D"/>
    <w:rsid w:val="00037CFD"/>
    <w:rsid w:val="0004230C"/>
    <w:rsid w:val="00052FAC"/>
    <w:rsid w:val="000565D6"/>
    <w:rsid w:val="00064587"/>
    <w:rsid w:val="00067D1C"/>
    <w:rsid w:val="00075600"/>
    <w:rsid w:val="00085BBD"/>
    <w:rsid w:val="000862CB"/>
    <w:rsid w:val="00086839"/>
    <w:rsid w:val="000936E0"/>
    <w:rsid w:val="000B0759"/>
    <w:rsid w:val="000B49DC"/>
    <w:rsid w:val="000C14E8"/>
    <w:rsid w:val="000C67FE"/>
    <w:rsid w:val="000D66F2"/>
    <w:rsid w:val="000E0A6E"/>
    <w:rsid w:val="000F2FB5"/>
    <w:rsid w:val="0011538D"/>
    <w:rsid w:val="00115960"/>
    <w:rsid w:val="0013031C"/>
    <w:rsid w:val="001309E4"/>
    <w:rsid w:val="001314B9"/>
    <w:rsid w:val="001339AA"/>
    <w:rsid w:val="001373DF"/>
    <w:rsid w:val="00153B88"/>
    <w:rsid w:val="00156C38"/>
    <w:rsid w:val="00164298"/>
    <w:rsid w:val="0017268A"/>
    <w:rsid w:val="00190BE0"/>
    <w:rsid w:val="00191595"/>
    <w:rsid w:val="001A11D7"/>
    <w:rsid w:val="001A459B"/>
    <w:rsid w:val="001B4156"/>
    <w:rsid w:val="001C03D5"/>
    <w:rsid w:val="001D3CAB"/>
    <w:rsid w:val="001D4E79"/>
    <w:rsid w:val="001E4D21"/>
    <w:rsid w:val="001F1E3E"/>
    <w:rsid w:val="001F3541"/>
    <w:rsid w:val="00216CAA"/>
    <w:rsid w:val="002270AA"/>
    <w:rsid w:val="002278DC"/>
    <w:rsid w:val="00233D8A"/>
    <w:rsid w:val="00250A6A"/>
    <w:rsid w:val="002511C1"/>
    <w:rsid w:val="00254A2D"/>
    <w:rsid w:val="002550A8"/>
    <w:rsid w:val="00275960"/>
    <w:rsid w:val="0028050D"/>
    <w:rsid w:val="002827AB"/>
    <w:rsid w:val="00290E49"/>
    <w:rsid w:val="00292CB3"/>
    <w:rsid w:val="00294589"/>
    <w:rsid w:val="002A507E"/>
    <w:rsid w:val="002B169F"/>
    <w:rsid w:val="002C5878"/>
    <w:rsid w:val="002D0854"/>
    <w:rsid w:val="002D2ADA"/>
    <w:rsid w:val="002D31F9"/>
    <w:rsid w:val="0030333D"/>
    <w:rsid w:val="00341846"/>
    <w:rsid w:val="00341F9A"/>
    <w:rsid w:val="00342766"/>
    <w:rsid w:val="00354629"/>
    <w:rsid w:val="0035722D"/>
    <w:rsid w:val="00371769"/>
    <w:rsid w:val="00376861"/>
    <w:rsid w:val="00381605"/>
    <w:rsid w:val="00392499"/>
    <w:rsid w:val="00393E54"/>
    <w:rsid w:val="0039784D"/>
    <w:rsid w:val="003A0545"/>
    <w:rsid w:val="003A226B"/>
    <w:rsid w:val="003A65B6"/>
    <w:rsid w:val="003A7542"/>
    <w:rsid w:val="003B66E0"/>
    <w:rsid w:val="003B6E51"/>
    <w:rsid w:val="003D41A8"/>
    <w:rsid w:val="003E3347"/>
    <w:rsid w:val="003E5393"/>
    <w:rsid w:val="003E5B4D"/>
    <w:rsid w:val="003E5B61"/>
    <w:rsid w:val="003F1FF7"/>
    <w:rsid w:val="00403F72"/>
    <w:rsid w:val="004103EA"/>
    <w:rsid w:val="0041084C"/>
    <w:rsid w:val="0041593C"/>
    <w:rsid w:val="00416265"/>
    <w:rsid w:val="0043191E"/>
    <w:rsid w:val="00441144"/>
    <w:rsid w:val="004538A4"/>
    <w:rsid w:val="00454A20"/>
    <w:rsid w:val="00465AB0"/>
    <w:rsid w:val="00475B46"/>
    <w:rsid w:val="004776D8"/>
    <w:rsid w:val="00481B79"/>
    <w:rsid w:val="00482BB3"/>
    <w:rsid w:val="00483FA1"/>
    <w:rsid w:val="00486D5C"/>
    <w:rsid w:val="004A2119"/>
    <w:rsid w:val="004A5D28"/>
    <w:rsid w:val="004C337C"/>
    <w:rsid w:val="004C4CA0"/>
    <w:rsid w:val="004D0F20"/>
    <w:rsid w:val="004D2BF4"/>
    <w:rsid w:val="004E4247"/>
    <w:rsid w:val="004E5E48"/>
    <w:rsid w:val="00501A6F"/>
    <w:rsid w:val="00510D88"/>
    <w:rsid w:val="0051292E"/>
    <w:rsid w:val="0051313B"/>
    <w:rsid w:val="0051429E"/>
    <w:rsid w:val="005208B0"/>
    <w:rsid w:val="00523305"/>
    <w:rsid w:val="00532E03"/>
    <w:rsid w:val="00543297"/>
    <w:rsid w:val="005451BB"/>
    <w:rsid w:val="00546317"/>
    <w:rsid w:val="005468BF"/>
    <w:rsid w:val="00547C26"/>
    <w:rsid w:val="00553C88"/>
    <w:rsid w:val="00562F61"/>
    <w:rsid w:val="005636C3"/>
    <w:rsid w:val="00572D98"/>
    <w:rsid w:val="005870CF"/>
    <w:rsid w:val="00593836"/>
    <w:rsid w:val="005A57C4"/>
    <w:rsid w:val="005B0F4A"/>
    <w:rsid w:val="005B6FB9"/>
    <w:rsid w:val="005E2149"/>
    <w:rsid w:val="005E57DC"/>
    <w:rsid w:val="005E6137"/>
    <w:rsid w:val="005F63A5"/>
    <w:rsid w:val="00606901"/>
    <w:rsid w:val="00614210"/>
    <w:rsid w:val="006144D2"/>
    <w:rsid w:val="006174FB"/>
    <w:rsid w:val="00630380"/>
    <w:rsid w:val="00647F53"/>
    <w:rsid w:val="00651172"/>
    <w:rsid w:val="00654D63"/>
    <w:rsid w:val="006577FC"/>
    <w:rsid w:val="00660B4D"/>
    <w:rsid w:val="00687667"/>
    <w:rsid w:val="006977AE"/>
    <w:rsid w:val="006B2A91"/>
    <w:rsid w:val="006B7946"/>
    <w:rsid w:val="006C3CF8"/>
    <w:rsid w:val="006D009F"/>
    <w:rsid w:val="006D328E"/>
    <w:rsid w:val="006D4DA3"/>
    <w:rsid w:val="006D63F7"/>
    <w:rsid w:val="006D7CA8"/>
    <w:rsid w:val="006E171C"/>
    <w:rsid w:val="006E2847"/>
    <w:rsid w:val="00700B72"/>
    <w:rsid w:val="00707BCF"/>
    <w:rsid w:val="00711755"/>
    <w:rsid w:val="00713A49"/>
    <w:rsid w:val="00720369"/>
    <w:rsid w:val="00743194"/>
    <w:rsid w:val="00751A5E"/>
    <w:rsid w:val="00754092"/>
    <w:rsid w:val="007720C6"/>
    <w:rsid w:val="00772DC7"/>
    <w:rsid w:val="00773E3F"/>
    <w:rsid w:val="007749A4"/>
    <w:rsid w:val="0077676B"/>
    <w:rsid w:val="00776B24"/>
    <w:rsid w:val="00776F75"/>
    <w:rsid w:val="0078209B"/>
    <w:rsid w:val="00782BF3"/>
    <w:rsid w:val="007867D5"/>
    <w:rsid w:val="00794C06"/>
    <w:rsid w:val="007A7F45"/>
    <w:rsid w:val="007B6881"/>
    <w:rsid w:val="007C5376"/>
    <w:rsid w:val="007C5C0A"/>
    <w:rsid w:val="007D5CC5"/>
    <w:rsid w:val="007E5C13"/>
    <w:rsid w:val="008017A7"/>
    <w:rsid w:val="0081081E"/>
    <w:rsid w:val="00816A66"/>
    <w:rsid w:val="00826289"/>
    <w:rsid w:val="00826D24"/>
    <w:rsid w:val="00827DDD"/>
    <w:rsid w:val="008333F7"/>
    <w:rsid w:val="00842EB8"/>
    <w:rsid w:val="00852F63"/>
    <w:rsid w:val="00853A96"/>
    <w:rsid w:val="0086740B"/>
    <w:rsid w:val="00870675"/>
    <w:rsid w:val="00876B7F"/>
    <w:rsid w:val="0088130A"/>
    <w:rsid w:val="00882B46"/>
    <w:rsid w:val="00895870"/>
    <w:rsid w:val="00895FFA"/>
    <w:rsid w:val="008A13F7"/>
    <w:rsid w:val="008B1923"/>
    <w:rsid w:val="008B5075"/>
    <w:rsid w:val="008C3282"/>
    <w:rsid w:val="008C6DA9"/>
    <w:rsid w:val="008E2F92"/>
    <w:rsid w:val="008E3BC9"/>
    <w:rsid w:val="008E4D7B"/>
    <w:rsid w:val="00900746"/>
    <w:rsid w:val="00911375"/>
    <w:rsid w:val="00913FE0"/>
    <w:rsid w:val="009150AF"/>
    <w:rsid w:val="009213DF"/>
    <w:rsid w:val="009261AB"/>
    <w:rsid w:val="009262DE"/>
    <w:rsid w:val="00927ADE"/>
    <w:rsid w:val="00933E92"/>
    <w:rsid w:val="0093693B"/>
    <w:rsid w:val="009520B9"/>
    <w:rsid w:val="0097159D"/>
    <w:rsid w:val="00971D1E"/>
    <w:rsid w:val="0097254F"/>
    <w:rsid w:val="00984213"/>
    <w:rsid w:val="009A0213"/>
    <w:rsid w:val="009B41C8"/>
    <w:rsid w:val="009B75F2"/>
    <w:rsid w:val="009D46BA"/>
    <w:rsid w:val="009D5CAF"/>
    <w:rsid w:val="009E2424"/>
    <w:rsid w:val="009F3A30"/>
    <w:rsid w:val="009F7A07"/>
    <w:rsid w:val="00A00F74"/>
    <w:rsid w:val="00A01D72"/>
    <w:rsid w:val="00A05613"/>
    <w:rsid w:val="00A16688"/>
    <w:rsid w:val="00A20E98"/>
    <w:rsid w:val="00A21990"/>
    <w:rsid w:val="00A40AC5"/>
    <w:rsid w:val="00A43C9E"/>
    <w:rsid w:val="00A540F0"/>
    <w:rsid w:val="00A55973"/>
    <w:rsid w:val="00A60AB3"/>
    <w:rsid w:val="00A63DD5"/>
    <w:rsid w:val="00A80AA0"/>
    <w:rsid w:val="00A80F20"/>
    <w:rsid w:val="00AA5852"/>
    <w:rsid w:val="00AB2245"/>
    <w:rsid w:val="00AB5BBE"/>
    <w:rsid w:val="00AC2436"/>
    <w:rsid w:val="00AC5C50"/>
    <w:rsid w:val="00AC603B"/>
    <w:rsid w:val="00AC752C"/>
    <w:rsid w:val="00AD08DD"/>
    <w:rsid w:val="00AD363F"/>
    <w:rsid w:val="00AD5E1B"/>
    <w:rsid w:val="00AD5E6B"/>
    <w:rsid w:val="00AD6A81"/>
    <w:rsid w:val="00AE5F25"/>
    <w:rsid w:val="00AF0D06"/>
    <w:rsid w:val="00AF1088"/>
    <w:rsid w:val="00AF3479"/>
    <w:rsid w:val="00AF556A"/>
    <w:rsid w:val="00B058AD"/>
    <w:rsid w:val="00B07F8F"/>
    <w:rsid w:val="00B12552"/>
    <w:rsid w:val="00B1323C"/>
    <w:rsid w:val="00B216A0"/>
    <w:rsid w:val="00B26229"/>
    <w:rsid w:val="00B47E32"/>
    <w:rsid w:val="00B50679"/>
    <w:rsid w:val="00B51FB8"/>
    <w:rsid w:val="00B54791"/>
    <w:rsid w:val="00B55658"/>
    <w:rsid w:val="00B5607F"/>
    <w:rsid w:val="00B94673"/>
    <w:rsid w:val="00B95627"/>
    <w:rsid w:val="00B96B7C"/>
    <w:rsid w:val="00BA147F"/>
    <w:rsid w:val="00BA1601"/>
    <w:rsid w:val="00BA7031"/>
    <w:rsid w:val="00BB0D12"/>
    <w:rsid w:val="00BB2D78"/>
    <w:rsid w:val="00BB46F2"/>
    <w:rsid w:val="00BC75E9"/>
    <w:rsid w:val="00BC7643"/>
    <w:rsid w:val="00BD35E1"/>
    <w:rsid w:val="00BD47AD"/>
    <w:rsid w:val="00BD6A68"/>
    <w:rsid w:val="00BF72BD"/>
    <w:rsid w:val="00C00BB2"/>
    <w:rsid w:val="00C11F49"/>
    <w:rsid w:val="00C128BC"/>
    <w:rsid w:val="00C13533"/>
    <w:rsid w:val="00C13E20"/>
    <w:rsid w:val="00C14CB2"/>
    <w:rsid w:val="00C20435"/>
    <w:rsid w:val="00C20894"/>
    <w:rsid w:val="00C25888"/>
    <w:rsid w:val="00C3052D"/>
    <w:rsid w:val="00C3152B"/>
    <w:rsid w:val="00C41EF2"/>
    <w:rsid w:val="00C51166"/>
    <w:rsid w:val="00C518CD"/>
    <w:rsid w:val="00C5328D"/>
    <w:rsid w:val="00C545A2"/>
    <w:rsid w:val="00C61BE9"/>
    <w:rsid w:val="00C649E0"/>
    <w:rsid w:val="00C6547C"/>
    <w:rsid w:val="00C70401"/>
    <w:rsid w:val="00C75C7C"/>
    <w:rsid w:val="00C80833"/>
    <w:rsid w:val="00CC4EFA"/>
    <w:rsid w:val="00CC60E7"/>
    <w:rsid w:val="00CD07DB"/>
    <w:rsid w:val="00CD0E03"/>
    <w:rsid w:val="00CD12B1"/>
    <w:rsid w:val="00CD39FD"/>
    <w:rsid w:val="00CD4851"/>
    <w:rsid w:val="00CD4D22"/>
    <w:rsid w:val="00CD666B"/>
    <w:rsid w:val="00CE3F4A"/>
    <w:rsid w:val="00CE7120"/>
    <w:rsid w:val="00CF4465"/>
    <w:rsid w:val="00D02815"/>
    <w:rsid w:val="00D05792"/>
    <w:rsid w:val="00D058F1"/>
    <w:rsid w:val="00D07847"/>
    <w:rsid w:val="00D32E24"/>
    <w:rsid w:val="00D33B61"/>
    <w:rsid w:val="00D41508"/>
    <w:rsid w:val="00D608E1"/>
    <w:rsid w:val="00D61734"/>
    <w:rsid w:val="00D702E6"/>
    <w:rsid w:val="00D76776"/>
    <w:rsid w:val="00D85E63"/>
    <w:rsid w:val="00D87017"/>
    <w:rsid w:val="00D92748"/>
    <w:rsid w:val="00D92829"/>
    <w:rsid w:val="00DA3A6F"/>
    <w:rsid w:val="00DB1BC6"/>
    <w:rsid w:val="00DB41BC"/>
    <w:rsid w:val="00DB43F6"/>
    <w:rsid w:val="00DB54AF"/>
    <w:rsid w:val="00DB7787"/>
    <w:rsid w:val="00DC2691"/>
    <w:rsid w:val="00DD2EAB"/>
    <w:rsid w:val="00DD5B99"/>
    <w:rsid w:val="00DE25F2"/>
    <w:rsid w:val="00DF255F"/>
    <w:rsid w:val="00DF3B6F"/>
    <w:rsid w:val="00DF76B4"/>
    <w:rsid w:val="00E06476"/>
    <w:rsid w:val="00E143BB"/>
    <w:rsid w:val="00E2097B"/>
    <w:rsid w:val="00E22E9A"/>
    <w:rsid w:val="00E3456C"/>
    <w:rsid w:val="00E364A1"/>
    <w:rsid w:val="00E37096"/>
    <w:rsid w:val="00E51AAC"/>
    <w:rsid w:val="00E65C20"/>
    <w:rsid w:val="00E742E8"/>
    <w:rsid w:val="00E77166"/>
    <w:rsid w:val="00E812D9"/>
    <w:rsid w:val="00E81D0D"/>
    <w:rsid w:val="00E8564A"/>
    <w:rsid w:val="00E85B05"/>
    <w:rsid w:val="00E90F1D"/>
    <w:rsid w:val="00E938AA"/>
    <w:rsid w:val="00E96BF0"/>
    <w:rsid w:val="00EA1D7B"/>
    <w:rsid w:val="00EA4C42"/>
    <w:rsid w:val="00EB51FA"/>
    <w:rsid w:val="00EB5D77"/>
    <w:rsid w:val="00EC788E"/>
    <w:rsid w:val="00ED2BA7"/>
    <w:rsid w:val="00ED3939"/>
    <w:rsid w:val="00ED695C"/>
    <w:rsid w:val="00EF5A83"/>
    <w:rsid w:val="00EF6F8C"/>
    <w:rsid w:val="00F001DB"/>
    <w:rsid w:val="00F018E1"/>
    <w:rsid w:val="00F01C59"/>
    <w:rsid w:val="00F01F11"/>
    <w:rsid w:val="00F03E1E"/>
    <w:rsid w:val="00F04098"/>
    <w:rsid w:val="00F11797"/>
    <w:rsid w:val="00F125F0"/>
    <w:rsid w:val="00F20BFC"/>
    <w:rsid w:val="00F22EBA"/>
    <w:rsid w:val="00F34D3D"/>
    <w:rsid w:val="00F44384"/>
    <w:rsid w:val="00F4544F"/>
    <w:rsid w:val="00F558E9"/>
    <w:rsid w:val="00F5755D"/>
    <w:rsid w:val="00F72305"/>
    <w:rsid w:val="00F8140C"/>
    <w:rsid w:val="00F94B7D"/>
    <w:rsid w:val="00F96D69"/>
    <w:rsid w:val="00FC7789"/>
    <w:rsid w:val="00FD3952"/>
    <w:rsid w:val="00FE25A3"/>
    <w:rsid w:val="00FF57D7"/>
    <w:rsid w:val="00FF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F6FDCD"/>
  <w15:chartTrackingRefBased/>
  <w15:docId w15:val="{E6958258-ACF6-479F-9563-C8A062EA5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sz w:val="18"/>
        <w:szCs w:val="18"/>
        <w:lang w:val="en-GB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4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C06"/>
    <w:rPr>
      <w:lang w:val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B43F6"/>
    <w:pPr>
      <w:keepNext/>
      <w:keepLines/>
      <w:spacing w:after="360" w:line="216" w:lineRule="auto"/>
      <w:contextualSpacing/>
      <w:outlineLvl w:val="0"/>
    </w:pPr>
    <w:rPr>
      <w:rFonts w:ascii="GL Condensed" w:eastAsiaTheme="majorEastAsia" w:hAnsi="GL Condensed" w:cstheme="majorBidi"/>
      <w:b/>
      <w:sz w:val="36"/>
      <w:szCs w:val="40"/>
      <w:lang w:val="fr-FR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F125F0"/>
    <w:pPr>
      <w:keepNext/>
      <w:keepLines/>
      <w:outlineLvl w:val="1"/>
    </w:pPr>
    <w:rPr>
      <w:rFonts w:eastAsiaTheme="majorEastAsia" w:cstheme="majorBidi"/>
      <w:b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rsid w:val="001D3CAB"/>
    <w:pPr>
      <w:keepNext/>
      <w:keepLines/>
      <w:spacing w:before="120"/>
      <w:outlineLvl w:val="2"/>
    </w:pPr>
    <w:rPr>
      <w:rFonts w:eastAsiaTheme="majorEastAsia" w:cstheme="majorBidi"/>
      <w:b/>
      <w:color w:val="CBF6F8" w:themeColor="accent1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1D3CAB"/>
    <w:pPr>
      <w:keepNext/>
      <w:keepLines/>
      <w:spacing w:before="120"/>
      <w:outlineLvl w:val="3"/>
    </w:pPr>
    <w:rPr>
      <w:rFonts w:eastAsiaTheme="majorEastAsia" w:cstheme="majorBidi"/>
      <w:i/>
      <w:iCs/>
      <w:color w:val="CBF6F8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6E2847"/>
    <w:pPr>
      <w:keepNext/>
      <w:keepLines/>
      <w:spacing w:before="80" w:after="40"/>
      <w:outlineLvl w:val="4"/>
    </w:pPr>
    <w:rPr>
      <w:rFonts w:eastAsiaTheme="majorEastAsia" w:cstheme="majorBidi"/>
      <w:b/>
      <w:sz w:val="1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40A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40A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40A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40A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B43F6"/>
    <w:rPr>
      <w:rFonts w:ascii="GL Condensed" w:eastAsiaTheme="majorEastAsia" w:hAnsi="GL Condensed" w:cstheme="majorBidi"/>
      <w:b/>
      <w:sz w:val="36"/>
      <w:szCs w:val="40"/>
      <w:lang w:val="fr-FR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125F0"/>
    <w:rPr>
      <w:rFonts w:eastAsiaTheme="majorEastAsia" w:cstheme="majorBidi"/>
      <w:b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8A13F7"/>
    <w:rPr>
      <w:rFonts w:eastAsiaTheme="majorEastAsia" w:cstheme="majorBidi"/>
      <w:b/>
      <w:color w:val="CBF6F8" w:themeColor="accent1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8A13F7"/>
    <w:rPr>
      <w:rFonts w:eastAsiaTheme="majorEastAsia" w:cstheme="majorBidi"/>
      <w:i/>
      <w:iCs/>
      <w:color w:val="CBF6F8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E2847"/>
    <w:rPr>
      <w:rFonts w:eastAsiaTheme="majorEastAsia" w:cstheme="majorBidi"/>
      <w:b/>
      <w:sz w:val="16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0561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0561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0561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0561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1D4E79"/>
    <w:pPr>
      <w:spacing w:after="480" w:line="216" w:lineRule="auto"/>
      <w:contextualSpacing/>
    </w:pPr>
    <w:rPr>
      <w:rFonts w:asciiTheme="majorHAnsi" w:eastAsiaTheme="majorEastAsia" w:hAnsiTheme="majorHAnsi" w:cstheme="majorBidi"/>
      <w:kern w:val="28"/>
      <w:sz w:val="50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1D4E79"/>
    <w:rPr>
      <w:rFonts w:asciiTheme="majorHAnsi" w:eastAsiaTheme="majorEastAsia" w:hAnsiTheme="majorHAnsi" w:cstheme="majorBidi"/>
      <w:kern w:val="28"/>
      <w:sz w:val="50"/>
      <w:szCs w:val="56"/>
    </w:rPr>
  </w:style>
  <w:style w:type="paragraph" w:styleId="Undertitel">
    <w:name w:val="Subtitle"/>
    <w:basedOn w:val="Normal"/>
    <w:next w:val="Normal"/>
    <w:link w:val="UndertitelTegn"/>
    <w:uiPriority w:val="11"/>
    <w:rsid w:val="000936E0"/>
    <w:pPr>
      <w:tabs>
        <w:tab w:val="left" w:pos="1701"/>
      </w:tabs>
    </w:pPr>
    <w:rPr>
      <w:rFonts w:eastAsiaTheme="majorEastAsia" w:cstheme="majorBidi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936E0"/>
    <w:rPr>
      <w:rFonts w:eastAsiaTheme="majorEastAsia" w:cstheme="majorBidi"/>
      <w:sz w:val="24"/>
      <w:szCs w:val="24"/>
    </w:rPr>
  </w:style>
  <w:style w:type="paragraph" w:styleId="Citat">
    <w:name w:val="Quote"/>
    <w:basedOn w:val="Normal"/>
    <w:next w:val="Normal"/>
    <w:link w:val="CitatTegn"/>
    <w:uiPriority w:val="29"/>
    <w:semiHidden/>
    <w:rsid w:val="00A056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semiHidden/>
    <w:rsid w:val="006C3CF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semiHidden/>
    <w:rsid w:val="00842EB8"/>
    <w:pPr>
      <w:ind w:left="567"/>
      <w:contextualSpacing/>
    </w:pPr>
  </w:style>
  <w:style w:type="character" w:styleId="Kraftigfremhvning">
    <w:name w:val="Intense Emphasis"/>
    <w:basedOn w:val="Standardskrifttypeiafsnit"/>
    <w:uiPriority w:val="21"/>
    <w:semiHidden/>
    <w:rsid w:val="00A05613"/>
    <w:rPr>
      <w:i/>
      <w:iCs/>
      <w:color w:val="67E4EA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semiHidden/>
    <w:rsid w:val="00A05613"/>
    <w:pPr>
      <w:pBdr>
        <w:top w:val="single" w:sz="4" w:space="10" w:color="67E4EA" w:themeColor="accent1" w:themeShade="BF"/>
        <w:bottom w:val="single" w:sz="4" w:space="10" w:color="67E4EA" w:themeColor="accent1" w:themeShade="BF"/>
      </w:pBdr>
      <w:spacing w:before="360" w:after="360"/>
      <w:ind w:left="864" w:right="864"/>
      <w:jc w:val="center"/>
    </w:pPr>
    <w:rPr>
      <w:i/>
      <w:iCs/>
      <w:color w:val="67E4EA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semiHidden/>
    <w:rsid w:val="006C3CF8"/>
    <w:rPr>
      <w:i/>
      <w:iCs/>
      <w:color w:val="67E4EA" w:themeColor="accent1" w:themeShade="BF"/>
    </w:rPr>
  </w:style>
  <w:style w:type="character" w:styleId="Kraftighenvisning">
    <w:name w:val="Intense Reference"/>
    <w:basedOn w:val="Standardskrifttypeiafsnit"/>
    <w:uiPriority w:val="32"/>
    <w:semiHidden/>
    <w:rsid w:val="00A05613"/>
    <w:rPr>
      <w:b/>
      <w:bCs/>
      <w:smallCaps/>
      <w:color w:val="67E4EA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292CB3"/>
    <w:pPr>
      <w:spacing w:line="288" w:lineRule="auto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99"/>
    <w:rsid w:val="00292CB3"/>
    <w:rPr>
      <w:sz w:val="16"/>
    </w:rPr>
  </w:style>
  <w:style w:type="paragraph" w:styleId="Sidefod">
    <w:name w:val="footer"/>
    <w:basedOn w:val="Normal"/>
    <w:link w:val="SidefodTegn"/>
    <w:uiPriority w:val="99"/>
    <w:unhideWhenUsed/>
    <w:rsid w:val="000125BC"/>
    <w:rPr>
      <w:b/>
      <w:color w:val="auto"/>
      <w:sz w:val="14"/>
    </w:rPr>
  </w:style>
  <w:style w:type="character" w:customStyle="1" w:styleId="SidefodTegn">
    <w:name w:val="Sidefod Tegn"/>
    <w:basedOn w:val="Standardskrifttypeiafsnit"/>
    <w:link w:val="Sidefod"/>
    <w:uiPriority w:val="99"/>
    <w:rsid w:val="000125BC"/>
    <w:rPr>
      <w:b/>
      <w:color w:val="auto"/>
      <w:sz w:val="14"/>
      <w:lang w:val="da-DK"/>
    </w:rPr>
  </w:style>
  <w:style w:type="numbering" w:customStyle="1" w:styleId="Bullitlist">
    <w:name w:val="Bullit list"/>
    <w:uiPriority w:val="99"/>
    <w:rsid w:val="0088130A"/>
    <w:pPr>
      <w:numPr>
        <w:numId w:val="1"/>
      </w:numPr>
    </w:pPr>
  </w:style>
  <w:style w:type="numbering" w:customStyle="1" w:styleId="Numberlist">
    <w:name w:val="Number list"/>
    <w:uiPriority w:val="99"/>
    <w:rsid w:val="00486D5C"/>
    <w:pPr>
      <w:numPr>
        <w:numId w:val="2"/>
      </w:numPr>
    </w:pPr>
  </w:style>
  <w:style w:type="paragraph" w:customStyle="1" w:styleId="Bullits">
    <w:name w:val="Bullits"/>
    <w:basedOn w:val="Listeafsnit"/>
    <w:uiPriority w:val="15"/>
    <w:qFormat/>
    <w:rsid w:val="00F4544F"/>
    <w:pPr>
      <w:numPr>
        <w:numId w:val="6"/>
      </w:numPr>
    </w:pPr>
  </w:style>
  <w:style w:type="paragraph" w:customStyle="1" w:styleId="Numbers">
    <w:name w:val="Numbers"/>
    <w:basedOn w:val="Listeafsnit"/>
    <w:uiPriority w:val="15"/>
    <w:qFormat/>
    <w:rsid w:val="00342766"/>
    <w:pPr>
      <w:numPr>
        <w:numId w:val="3"/>
      </w:numPr>
    </w:pPr>
  </w:style>
  <w:style w:type="paragraph" w:styleId="Billedtekst">
    <w:name w:val="caption"/>
    <w:basedOn w:val="Normal"/>
    <w:next w:val="Normal"/>
    <w:uiPriority w:val="13"/>
    <w:rsid w:val="00CD12B1"/>
    <w:rPr>
      <w:iCs/>
      <w:sz w:val="14"/>
    </w:rPr>
  </w:style>
  <w:style w:type="table" w:styleId="Tabel-Gitter">
    <w:name w:val="Table Grid"/>
    <w:basedOn w:val="Tabel-Normal"/>
    <w:uiPriority w:val="39"/>
    <w:rsid w:val="007C5C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lmindeligtabel2">
    <w:name w:val="Plain Table 2"/>
    <w:basedOn w:val="Tabel-Normal"/>
    <w:uiPriority w:val="42"/>
    <w:rsid w:val="007C5C0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etabel3-farve1">
    <w:name w:val="List Table 3 Accent 1"/>
    <w:basedOn w:val="Tabel-Normal"/>
    <w:uiPriority w:val="48"/>
    <w:rsid w:val="00782BF3"/>
    <w:pPr>
      <w:spacing w:line="240" w:lineRule="auto"/>
    </w:pPr>
    <w:tblPr>
      <w:tblStyleRowBandSize w:val="1"/>
      <w:tblStyleColBandSize w:val="1"/>
      <w:tblBorders>
        <w:top w:val="single" w:sz="4" w:space="0" w:color="CBF6F8" w:themeColor="accent1"/>
        <w:left w:val="single" w:sz="4" w:space="0" w:color="CBF6F8" w:themeColor="accent1"/>
        <w:bottom w:val="single" w:sz="4" w:space="0" w:color="CBF6F8" w:themeColor="accent1"/>
        <w:right w:val="single" w:sz="4" w:space="0" w:color="CBF6F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BF6F8" w:themeFill="accent1"/>
      </w:tcPr>
    </w:tblStylePr>
    <w:tblStylePr w:type="lastRow">
      <w:rPr>
        <w:b/>
        <w:bCs/>
      </w:rPr>
      <w:tblPr/>
      <w:tcPr>
        <w:tcBorders>
          <w:top w:val="double" w:sz="4" w:space="0" w:color="CBF6F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BF6F8" w:themeColor="accent1"/>
          <w:right w:val="single" w:sz="4" w:space="0" w:color="CBF6F8" w:themeColor="accent1"/>
        </w:tcBorders>
      </w:tcPr>
    </w:tblStylePr>
    <w:tblStylePr w:type="band1Horz">
      <w:tblPr/>
      <w:tcPr>
        <w:tcBorders>
          <w:top w:val="single" w:sz="4" w:space="0" w:color="CBF6F8" w:themeColor="accent1"/>
          <w:bottom w:val="single" w:sz="4" w:space="0" w:color="CBF6F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BF6F8" w:themeColor="accent1"/>
          <w:left w:val="nil"/>
        </w:tcBorders>
      </w:tcPr>
    </w:tblStylePr>
    <w:tblStylePr w:type="swCell">
      <w:tblPr/>
      <w:tcPr>
        <w:tcBorders>
          <w:top w:val="double" w:sz="4" w:space="0" w:color="CBF6F8" w:themeColor="accent1"/>
          <w:right w:val="nil"/>
        </w:tcBorders>
      </w:tcPr>
    </w:tblStylePr>
  </w:style>
  <w:style w:type="character" w:styleId="Fodnotehenvisning">
    <w:name w:val="footnote reference"/>
    <w:basedOn w:val="Standardskrifttypeiafsnit"/>
    <w:uiPriority w:val="99"/>
    <w:semiHidden/>
    <w:unhideWhenUsed/>
    <w:rsid w:val="007D5CC5"/>
    <w:rPr>
      <w:vertAlign w:val="superscript"/>
    </w:rPr>
  </w:style>
  <w:style w:type="numbering" w:customStyle="1" w:styleId="BullitSubtitle">
    <w:name w:val="Bullit Subtitle"/>
    <w:uiPriority w:val="99"/>
    <w:rsid w:val="00776B24"/>
    <w:pPr>
      <w:numPr>
        <w:numId w:val="4"/>
      </w:numPr>
    </w:pPr>
  </w:style>
  <w:style w:type="paragraph" w:styleId="Indholdsfortegnelse1">
    <w:name w:val="toc 1"/>
    <w:basedOn w:val="Normal"/>
    <w:next w:val="Normal"/>
    <w:autoRedefine/>
    <w:uiPriority w:val="39"/>
    <w:semiHidden/>
    <w:rsid w:val="00E938AA"/>
    <w:pPr>
      <w:tabs>
        <w:tab w:val="left" w:pos="633"/>
        <w:tab w:val="right" w:pos="10308"/>
      </w:tabs>
      <w:spacing w:before="240" w:after="40"/>
      <w:ind w:left="635" w:hanging="635"/>
    </w:pPr>
    <w:rPr>
      <w:b/>
      <w:noProof/>
      <w:sz w:val="24"/>
    </w:rPr>
  </w:style>
  <w:style w:type="paragraph" w:styleId="Indholdsfortegnelse2">
    <w:name w:val="toc 2"/>
    <w:basedOn w:val="Normal"/>
    <w:next w:val="Normal"/>
    <w:autoRedefine/>
    <w:uiPriority w:val="39"/>
    <w:semiHidden/>
    <w:rsid w:val="0041593C"/>
    <w:pPr>
      <w:tabs>
        <w:tab w:val="left" w:pos="635"/>
        <w:tab w:val="right" w:pos="10308"/>
      </w:tabs>
      <w:spacing w:after="40"/>
      <w:ind w:left="635" w:hanging="635"/>
    </w:pPr>
    <w:rPr>
      <w:sz w:val="22"/>
    </w:rPr>
  </w:style>
  <w:style w:type="paragraph" w:styleId="Indholdsfortegnelse3">
    <w:name w:val="toc 3"/>
    <w:basedOn w:val="Normal"/>
    <w:next w:val="Normal"/>
    <w:autoRedefine/>
    <w:uiPriority w:val="39"/>
    <w:semiHidden/>
    <w:rsid w:val="0041593C"/>
    <w:pPr>
      <w:tabs>
        <w:tab w:val="left" w:pos="635"/>
        <w:tab w:val="right" w:pos="10308"/>
      </w:tabs>
      <w:spacing w:after="40"/>
      <w:ind w:left="635" w:hanging="635"/>
    </w:pPr>
    <w:rPr>
      <w:sz w:val="22"/>
    </w:rPr>
  </w:style>
  <w:style w:type="paragraph" w:styleId="Overskrift">
    <w:name w:val="TOC Heading"/>
    <w:basedOn w:val="Overskrift1"/>
    <w:next w:val="Normal"/>
    <w:uiPriority w:val="39"/>
    <w:semiHidden/>
    <w:rsid w:val="0041593C"/>
    <w:pPr>
      <w:spacing w:before="240" w:after="960" w:line="259" w:lineRule="auto"/>
      <w:outlineLvl w:val="9"/>
    </w:pPr>
    <w:rPr>
      <w:szCs w:val="32"/>
      <w:lang w:eastAsia="en-GB"/>
      <w14:ligatures w14:val="none"/>
    </w:rPr>
  </w:style>
  <w:style w:type="character" w:styleId="Hyperlink">
    <w:name w:val="Hyperlink"/>
    <w:basedOn w:val="Standardskrifttypeiafsnit"/>
    <w:uiPriority w:val="99"/>
    <w:unhideWhenUsed/>
    <w:rsid w:val="0041593C"/>
    <w:rPr>
      <w:color w:val="1C2237" w:themeColor="hyperlink"/>
      <w:u w:val="single"/>
    </w:rPr>
  </w:style>
  <w:style w:type="paragraph" w:customStyle="1" w:styleId="TableParagraph">
    <w:name w:val="Table Paragraph"/>
    <w:basedOn w:val="Normal"/>
    <w:uiPriority w:val="34"/>
    <w:rsid w:val="009B75F2"/>
    <w:pPr>
      <w:widowControl w:val="0"/>
      <w:autoSpaceDE w:val="0"/>
      <w:autoSpaceDN w:val="0"/>
    </w:pPr>
    <w:rPr>
      <w:rFonts w:eastAsia="Arial" w:cs="Arial"/>
      <w:sz w:val="16"/>
      <w:szCs w:val="22"/>
      <w14:ligatures w14:val="none"/>
    </w:rPr>
  </w:style>
  <w:style w:type="paragraph" w:styleId="Ingenafstand">
    <w:name w:val="No Spacing"/>
    <w:uiPriority w:val="1"/>
    <w:rsid w:val="00BD47AD"/>
  </w:style>
  <w:style w:type="table" w:styleId="Tabelgitter-lys">
    <w:name w:val="Grid Table Light"/>
    <w:basedOn w:val="Tabel-Normal"/>
    <w:uiPriority w:val="40"/>
    <w:rsid w:val="00BA147F"/>
    <w:pPr>
      <w:jc w:val="center"/>
    </w:pPr>
    <w:rPr>
      <w:color w:val="auto"/>
      <w:kern w:val="2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C20894"/>
    <w:rPr>
      <w:sz w:val="16"/>
      <w:szCs w:val="16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C20894"/>
    <w:rPr>
      <w:color w:val="auto"/>
      <w:kern w:val="2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C20894"/>
    <w:rPr>
      <w:color w:val="auto"/>
      <w:kern w:val="2"/>
      <w:sz w:val="20"/>
      <w:szCs w:val="20"/>
    </w:rPr>
  </w:style>
  <w:style w:type="paragraph" w:styleId="Kommentartekst">
    <w:name w:val="annotation text"/>
    <w:basedOn w:val="Normal"/>
    <w:link w:val="KommentartekstTegn"/>
    <w:uiPriority w:val="99"/>
    <w:semiHidden/>
    <w:unhideWhenUsed/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Pr>
      <w:sz w:val="20"/>
      <w:szCs w:val="20"/>
    </w:rPr>
  </w:style>
  <w:style w:type="character" w:styleId="Ulstomtale">
    <w:name w:val="Unresolved Mention"/>
    <w:basedOn w:val="Standardskrifttypeiafsnit"/>
    <w:uiPriority w:val="99"/>
    <w:semiHidden/>
    <w:unhideWhenUsed/>
    <w:rsid w:val="00D32E24"/>
    <w:rPr>
      <w:color w:val="605E5C"/>
      <w:shd w:val="clear" w:color="auto" w:fill="E1DFDD"/>
    </w:rPr>
  </w:style>
  <w:style w:type="character" w:styleId="Strk">
    <w:name w:val="Strong"/>
    <w:basedOn w:val="Standardskrifttypeiafsnit"/>
    <w:uiPriority w:val="22"/>
    <w:qFormat/>
    <w:rsid w:val="00E77166"/>
    <w:rPr>
      <w:b/>
      <w:bCs/>
    </w:rPr>
  </w:style>
  <w:style w:type="numbering" w:customStyle="1" w:styleId="Typografi1">
    <w:name w:val="Typografi1"/>
    <w:uiPriority w:val="99"/>
    <w:rsid w:val="00A80AA0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rriere@gl.or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gymnasieskolernes.sharepoint.com/sites/Skabeloner/Delte%20dokumenter/GL%20NOTAT.dotx" TargetMode="External"/></Relationships>
</file>

<file path=word/theme/theme1.xml><?xml version="1.0" encoding="utf-8"?>
<a:theme xmlns:a="http://schemas.openxmlformats.org/drawingml/2006/main" name="Office Theme">
  <a:themeElements>
    <a:clrScheme name="Brugerdefineret 5">
      <a:dk1>
        <a:sysClr val="windowText" lastClr="000000"/>
      </a:dk1>
      <a:lt1>
        <a:sysClr val="window" lastClr="FFFFFF"/>
      </a:lt1>
      <a:dk2>
        <a:srgbClr val="1C2237"/>
      </a:dk2>
      <a:lt2>
        <a:srgbClr val="FAF9F5"/>
      </a:lt2>
      <a:accent1>
        <a:srgbClr val="CBF6F8"/>
      </a:accent1>
      <a:accent2>
        <a:srgbClr val="1C2237"/>
      </a:accent2>
      <a:accent3>
        <a:srgbClr val="F7FDBE"/>
      </a:accent3>
      <a:accent4>
        <a:srgbClr val="461616"/>
      </a:accent4>
      <a:accent5>
        <a:srgbClr val="F3DFFF"/>
      </a:accent5>
      <a:accent6>
        <a:srgbClr val="000000"/>
      </a:accent6>
      <a:hlink>
        <a:srgbClr val="1C2237"/>
      </a:hlink>
      <a:folHlink>
        <a:srgbClr val="7F7F7F"/>
      </a:folHlink>
    </a:clrScheme>
    <a:fontScheme name="Brugerdefineret 7">
      <a:majorFont>
        <a:latin typeface="GL Light"/>
        <a:ea typeface=""/>
        <a:cs typeface=""/>
      </a:majorFont>
      <a:minorFont>
        <a:latin typeface="Inte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custClrLst>
    <a:custClr name="Midnat Blå">
      <a:srgbClr val="000041"/>
    </a:custClr>
    <a:custClr name="Bornholm Blå">
      <a:srgbClr val="0E72FF"/>
    </a:custClr>
    <a:custClr name="Grå">
      <a:srgbClr val="BFC6D6"/>
    </a:custClr>
    <a:custClr name="Rød">
      <a:srgbClr val="CD0003"/>
    </a:custClr>
    <a:custClr name="Gul">
      <a:srgbClr val="FFD500"/>
    </a:custClr>
    <a:custClr name="Grøn">
      <a:srgbClr val="00C044"/>
    </a:custClr>
    <a:custClr name="Lilla">
      <a:srgbClr val="6F44C7"/>
    </a:custClr>
    <a:custClr name="Orange">
      <a:srgbClr val="FF7D00"/>
    </a:custClr>
    <a:custClr name="BLANK">
      <a:srgbClr val="FFFFFF"/>
    </a:custClr>
    <a:custClr name="BLANK">
      <a:srgbClr val="FFFFFF"/>
    </a:custClr>
    <a:custClr name="Bornholm Blå Mørk">
      <a:srgbClr val="0953E6"/>
    </a:custClr>
    <a:custClr name="Bornholm Blå Lys">
      <a:srgbClr val="E0F0FF"/>
    </a:custClr>
    <a:custClr name="Lys Grå">
      <a:srgbClr val="F0F2F4"/>
    </a:custClr>
    <a:custClr name="Lys Rød">
      <a:srgbClr val="FF4C4E"/>
    </a:custClr>
    <a:custClr name="Lys Gul">
      <a:srgbClr val="FFF18A"/>
    </a:custClr>
    <a:custClr name="Lys Grøn">
      <a:srgbClr val="B1FFB5"/>
    </a:custClr>
    <a:custClr name="Lys Lilla">
      <a:srgbClr val="E4D6FF"/>
    </a:custClr>
    <a:custClr name="Lys Orange">
      <a:srgbClr val="FFD1A6"/>
    </a:custClr>
  </a:custClrLst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1d1dbe-fb4f-407b-b100-878f87591dbd">
      <Terms xmlns="http://schemas.microsoft.com/office/infopath/2007/PartnerControls"/>
    </lcf76f155ced4ddcb4097134ff3c332f>
    <TaxCatchAll xmlns="f4d2a8b7-7428-4540-a007-638c1bbd267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0E9CF2F4A880F49B34329E900F11BEB" ma:contentTypeVersion="16" ma:contentTypeDescription="Opret et nyt dokument." ma:contentTypeScope="" ma:versionID="0c0a9ed32ee3ab6aaa25f309fb82a959">
  <xsd:schema xmlns:xsd="http://www.w3.org/2001/XMLSchema" xmlns:xs="http://www.w3.org/2001/XMLSchema" xmlns:p="http://schemas.microsoft.com/office/2006/metadata/properties" xmlns:ns2="e91d1dbe-fb4f-407b-b100-878f87591dbd" xmlns:ns3="f4d2a8b7-7428-4540-a007-638c1bbd267e" targetNamespace="http://schemas.microsoft.com/office/2006/metadata/properties" ma:root="true" ma:fieldsID="d789d23128bf4d1cddbb485fe489ce0c" ns2:_="" ns3:_="">
    <xsd:import namespace="e91d1dbe-fb4f-407b-b100-878f87591dbd"/>
    <xsd:import namespace="f4d2a8b7-7428-4540-a007-638c1bbd26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d1dbe-fb4f-407b-b100-878f87591d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ledmærker" ma:readOnly="false" ma:fieldId="{5cf76f15-5ced-4ddc-b409-7134ff3c332f}" ma:taxonomyMulti="true" ma:sspId="df2841ec-b5b4-44d8-a5c8-829e1141cd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d2a8b7-7428-4540-a007-638c1bbd267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a80d6b1-d7ad-4336-b4cd-f4fb91147624}" ma:internalName="TaxCatchAll" ma:showField="CatchAllData" ma:web="f4d2a8b7-7428-4540-a007-638c1bbd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8212D8-023B-405B-97BB-4C07D263D7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A7DDD8-3195-41B9-B6DE-F38F713B22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B4781E1-2CE8-4F23-BBB5-EF607B4489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835E642-09FB-4724-A9FB-35B631DB53BB}"/>
</file>

<file path=docProps/app.xml><?xml version="1.0" encoding="utf-8"?>
<Properties xmlns="http://schemas.openxmlformats.org/officeDocument/2006/extended-properties" xmlns:vt="http://schemas.openxmlformats.org/officeDocument/2006/docPropsVTypes">
  <Template>GL%20NOTAT</Template>
  <TotalTime>7</TotalTime>
  <Pages>2</Pages>
  <Words>142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Lærke Hansen</dc:creator>
  <cp:keywords/>
  <dc:description/>
  <cp:lastModifiedBy>Ida Lærke Hansen</cp:lastModifiedBy>
  <cp:revision>1</cp:revision>
  <cp:lastPrinted>2026-03-18T16:00:00Z</cp:lastPrinted>
  <dcterms:created xsi:type="dcterms:W3CDTF">2026-08-18T09:50:00Z</dcterms:created>
  <dcterms:modified xsi:type="dcterms:W3CDTF">2026-08-18T09:57:00Z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0x010100A0E9CF2F4A880F49B34329E900F11BEB</vt:lpwstr>
  </property>
</Properties>
</file>